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FBE5" w14:textId="244EF84F" w:rsidR="00BF0BCC" w:rsidRPr="00CD50D7" w:rsidRDefault="00BF0BCC" w:rsidP="00BF0BCC">
      <w:pPr>
        <w:ind w:left="0" w:firstLine="0"/>
        <w:jc w:val="center"/>
        <w:rPr>
          <w:rFonts w:asciiTheme="minorHAnsi" w:hAnsiTheme="minorHAnsi" w:cstheme="minorHAnsi"/>
          <w:b/>
          <w:bCs/>
        </w:rPr>
      </w:pPr>
      <w:r w:rsidRPr="00CD50D7">
        <w:rPr>
          <w:rFonts w:asciiTheme="minorHAnsi" w:hAnsiTheme="minorHAnsi" w:cstheme="minorHAnsi"/>
          <w:b/>
          <w:bCs/>
        </w:rPr>
        <w:t>MODEL D’AUTOBAREMACIÓ DE MÈRITS DEL PROCÉS SELECTIU</w:t>
      </w:r>
    </w:p>
    <w:p w14:paraId="3F19614D" w14:textId="77777777" w:rsidR="00BF0BCC" w:rsidRPr="00CD50D7" w:rsidRDefault="00BF0BCC" w:rsidP="00BF0BCC">
      <w:pPr>
        <w:spacing w:before="240"/>
        <w:ind w:left="0" w:firstLine="0"/>
        <w:jc w:val="center"/>
        <w:rPr>
          <w:rFonts w:asciiTheme="minorHAnsi" w:hAnsiTheme="minorHAnsi" w:cstheme="minorHAnsi"/>
          <w:b/>
        </w:rPr>
      </w:pPr>
      <w:r w:rsidRPr="00CD50D7">
        <w:rPr>
          <w:rFonts w:asciiTheme="minorHAnsi" w:hAnsiTheme="minorHAnsi" w:cstheme="minorHAnsi"/>
          <w:b/>
        </w:rPr>
        <w:t>“PROCÉS DE SELECCIÓ PER A LA COBERTURA DEL LLOC DE TREBALL D’UN/A ADMINISTRATIU/IVA PER L’ÀREA DE SERVEIS TRANSVERSALS I ORGANITZACIÓ DE REUS SERVEIS MUNICIPALS, SA (DIVISIÓ CENTRAL)”.</w:t>
      </w:r>
    </w:p>
    <w:p w14:paraId="4BB68A08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34DA448D" w14:textId="77777777" w:rsidR="00BF0BCC" w:rsidRPr="00CD50D7" w:rsidRDefault="00BF0BCC" w:rsidP="00BF0BCC">
      <w:pPr>
        <w:ind w:left="0" w:firstLine="0"/>
        <w:contextualSpacing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NOM I COGNOMS:</w:t>
      </w:r>
    </w:p>
    <w:p w14:paraId="3484A16D" w14:textId="77777777" w:rsidR="00BF0BCC" w:rsidRPr="00CD50D7" w:rsidRDefault="00BF0BCC" w:rsidP="00BF0BCC">
      <w:pPr>
        <w:ind w:left="0" w:firstLine="0"/>
        <w:contextualSpacing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DNI:</w:t>
      </w:r>
    </w:p>
    <w:p w14:paraId="5F31A205" w14:textId="77777777" w:rsidR="00BF0BCC" w:rsidRPr="00CD50D7" w:rsidRDefault="00BF0BCC" w:rsidP="00BF0BCC">
      <w:pPr>
        <w:ind w:left="0" w:firstLine="0"/>
        <w:contextualSpacing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DATA EXPEDICIÓ VIDA LABORAL:</w:t>
      </w:r>
    </w:p>
    <w:p w14:paraId="0E218857" w14:textId="77777777" w:rsidR="00BF0BCC" w:rsidRPr="00CD50D7" w:rsidRDefault="00BF0BCC" w:rsidP="00BF0BCC">
      <w:pPr>
        <w:ind w:left="0" w:firstLine="0"/>
        <w:contextualSpacing/>
        <w:rPr>
          <w:rFonts w:asciiTheme="minorHAnsi" w:hAnsiTheme="minorHAnsi" w:cstheme="minorHAnsi"/>
        </w:rPr>
      </w:pPr>
    </w:p>
    <w:p w14:paraId="37782203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  <w:b/>
        </w:rPr>
      </w:pPr>
      <w:r w:rsidRPr="00CD50D7">
        <w:rPr>
          <w:rFonts w:asciiTheme="minorHAnsi" w:hAnsiTheme="minorHAnsi" w:cstheme="minorHAnsi"/>
          <w:b/>
        </w:rPr>
        <w:t xml:space="preserve">5.5 Valoració de mèrits (fins a 40 punts) </w:t>
      </w:r>
    </w:p>
    <w:p w14:paraId="16BD8D9B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  <w:b/>
          <w:color w:val="EE0000"/>
        </w:rPr>
      </w:pPr>
      <w:r w:rsidRPr="00CD50D7">
        <w:rPr>
          <w:rFonts w:asciiTheme="minorHAnsi" w:hAnsiTheme="minorHAnsi" w:cstheme="minorHAnsi"/>
          <w:b/>
        </w:rPr>
        <w:t>5.5.1 Capacitat i experiència professional prèvia desenvolupant tasques o funcions bàsiques definides al punt 1 d’aquestes bases (fins a 25 punts).</w:t>
      </w:r>
    </w:p>
    <w:p w14:paraId="00EE35D9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 xml:space="preserve">5.5.1.1 Capacitat i experiència demostrada en serveis prestats al sector privat, desenvolupant tasques o funcions en lloc de treball de perfil administratiu i en classificació professional equivalent a la de la present convocatòria. Puntuació a raó de 0,25 punts per mes treballat, fins a un màxim de 12,5 punts. </w:t>
      </w:r>
    </w:p>
    <w:p w14:paraId="4D9484B2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3"/>
        <w:gridCol w:w="1069"/>
        <w:gridCol w:w="1968"/>
        <w:gridCol w:w="1968"/>
        <w:gridCol w:w="1055"/>
        <w:gridCol w:w="1707"/>
      </w:tblGrid>
      <w:tr w:rsidR="00BF0BCC" w:rsidRPr="00CD50D7" w14:paraId="21EF786B" w14:textId="77777777" w:rsidTr="006F4732">
        <w:trPr>
          <w:trHeight w:val="1212"/>
        </w:trPr>
        <w:tc>
          <w:tcPr>
            <w:tcW w:w="714" w:type="pct"/>
            <w:vAlign w:val="center"/>
          </w:tcPr>
          <w:p w14:paraId="55B389B7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Núm. Doc</w:t>
            </w:r>
          </w:p>
        </w:tc>
        <w:tc>
          <w:tcPr>
            <w:tcW w:w="590" w:type="pct"/>
            <w:vAlign w:val="center"/>
          </w:tcPr>
          <w:p w14:paraId="63B709BF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Entitat</w:t>
            </w:r>
          </w:p>
        </w:tc>
        <w:tc>
          <w:tcPr>
            <w:tcW w:w="1086" w:type="pct"/>
            <w:vAlign w:val="center"/>
          </w:tcPr>
          <w:p w14:paraId="7FFDBD2C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Data inici</w:t>
            </w:r>
          </w:p>
          <w:p w14:paraId="444F4A8E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(dia/mes/any)</w:t>
            </w:r>
          </w:p>
        </w:tc>
        <w:tc>
          <w:tcPr>
            <w:tcW w:w="1086" w:type="pct"/>
            <w:vAlign w:val="center"/>
          </w:tcPr>
          <w:p w14:paraId="30EBEFF2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Data fi</w:t>
            </w:r>
          </w:p>
          <w:p w14:paraId="6660DFE4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(dia/mes/any)</w:t>
            </w:r>
          </w:p>
        </w:tc>
        <w:tc>
          <w:tcPr>
            <w:tcW w:w="582" w:type="pct"/>
            <w:vAlign w:val="center"/>
          </w:tcPr>
          <w:p w14:paraId="2D7A2AE3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Temps</w:t>
            </w:r>
          </w:p>
          <w:p w14:paraId="42CC0003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(dies)</w:t>
            </w:r>
          </w:p>
        </w:tc>
        <w:tc>
          <w:tcPr>
            <w:tcW w:w="942" w:type="pct"/>
            <w:vAlign w:val="center"/>
          </w:tcPr>
          <w:p w14:paraId="272939C0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Doc.</w:t>
            </w:r>
          </w:p>
          <w:p w14:paraId="7399393D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Acreditativa</w:t>
            </w:r>
          </w:p>
          <w:p w14:paraId="5835C5BB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(si/no)</w:t>
            </w:r>
          </w:p>
        </w:tc>
      </w:tr>
      <w:tr w:rsidR="00BF0BCC" w:rsidRPr="00CD50D7" w14:paraId="0E41452D" w14:textId="77777777" w:rsidTr="006F4732">
        <w:tc>
          <w:tcPr>
            <w:tcW w:w="714" w:type="pct"/>
          </w:tcPr>
          <w:p w14:paraId="7AEB6068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2DE772F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1B8F143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5B07B9D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5271D6A8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7444CB8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06900F93" w14:textId="77777777" w:rsidTr="006F4732">
        <w:tc>
          <w:tcPr>
            <w:tcW w:w="714" w:type="pct"/>
          </w:tcPr>
          <w:p w14:paraId="7907934E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2AB0DE0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67400BA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1F0B4E1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0FBEEAEC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2A47262B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4888843C" w14:textId="77777777" w:rsidTr="006F4732">
        <w:tc>
          <w:tcPr>
            <w:tcW w:w="714" w:type="pct"/>
          </w:tcPr>
          <w:p w14:paraId="5FB2269C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50800EF4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5BCA902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05088555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32EFAF9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30305062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4EF6C9A4" w14:textId="77777777" w:rsidTr="006F4732">
        <w:tc>
          <w:tcPr>
            <w:tcW w:w="714" w:type="pct"/>
          </w:tcPr>
          <w:p w14:paraId="3845DA5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AD5648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177ED96D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7867F59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4745E7F7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5FE0D275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5C4F756D" w14:textId="77777777" w:rsidTr="006F4732">
        <w:tc>
          <w:tcPr>
            <w:tcW w:w="714" w:type="pct"/>
          </w:tcPr>
          <w:p w14:paraId="6CA26B12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DF29138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4DB9D89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6DB75BD1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2E4A52E5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745AD94E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58C32BFF" w14:textId="77777777" w:rsidTr="006F4732">
        <w:tc>
          <w:tcPr>
            <w:tcW w:w="714" w:type="pct"/>
            <w:tcBorders>
              <w:bottom w:val="single" w:sz="4" w:space="0" w:color="auto"/>
            </w:tcBorders>
          </w:tcPr>
          <w:p w14:paraId="6F58CC9B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CAE59BC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07B54BDB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512BB9C5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158290A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4CF471EB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0C889BB1" w14:textId="77777777" w:rsidTr="006F4732">
        <w:tc>
          <w:tcPr>
            <w:tcW w:w="714" w:type="pct"/>
            <w:tcBorders>
              <w:bottom w:val="single" w:sz="4" w:space="0" w:color="auto"/>
            </w:tcBorders>
          </w:tcPr>
          <w:p w14:paraId="527BB77E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F3B3F27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4EF2A7F7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4E227EAE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1C62ABC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1064F7F1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FC97F2F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</w:p>
    <w:p w14:paraId="20211C85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5.5.1.2</w:t>
      </w:r>
      <w:r w:rsidRPr="00CD50D7">
        <w:rPr>
          <w:rFonts w:asciiTheme="minorHAnsi" w:hAnsiTheme="minorHAnsi" w:cstheme="minorHAnsi"/>
        </w:rPr>
        <w:tab/>
        <w:t xml:space="preserve">Capacitat i experiència demostrada en serveis prestats al sector públic, desenvolupant tasques o funcions en lloc de treball de perfil administratiu i en classificació professional equivalent a la de la present convocatòria. Puntuació a raó de 0,25 punts per mes treballat, fins a un màxim de 12,5 punts. </w:t>
      </w:r>
    </w:p>
    <w:p w14:paraId="314FEA44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</w:p>
    <w:p w14:paraId="61DB0546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3"/>
        <w:gridCol w:w="1069"/>
        <w:gridCol w:w="1968"/>
        <w:gridCol w:w="1968"/>
        <w:gridCol w:w="1055"/>
        <w:gridCol w:w="1707"/>
      </w:tblGrid>
      <w:tr w:rsidR="00BF0BCC" w:rsidRPr="00CD50D7" w14:paraId="6F2E2BEF" w14:textId="77777777" w:rsidTr="006F4732">
        <w:trPr>
          <w:trHeight w:val="1212"/>
        </w:trPr>
        <w:tc>
          <w:tcPr>
            <w:tcW w:w="714" w:type="pct"/>
            <w:vAlign w:val="center"/>
          </w:tcPr>
          <w:p w14:paraId="2A662EB7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Núm. Doc</w:t>
            </w:r>
          </w:p>
        </w:tc>
        <w:tc>
          <w:tcPr>
            <w:tcW w:w="590" w:type="pct"/>
            <w:vAlign w:val="center"/>
          </w:tcPr>
          <w:p w14:paraId="2D1AE59E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Entitat</w:t>
            </w:r>
          </w:p>
        </w:tc>
        <w:tc>
          <w:tcPr>
            <w:tcW w:w="1086" w:type="pct"/>
            <w:vAlign w:val="center"/>
          </w:tcPr>
          <w:p w14:paraId="7BE7AEA5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Data inici</w:t>
            </w:r>
          </w:p>
          <w:p w14:paraId="0223DE64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(dia/mes/any)</w:t>
            </w:r>
          </w:p>
        </w:tc>
        <w:tc>
          <w:tcPr>
            <w:tcW w:w="1086" w:type="pct"/>
            <w:vAlign w:val="center"/>
          </w:tcPr>
          <w:p w14:paraId="35174BEA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Data fi</w:t>
            </w:r>
          </w:p>
          <w:p w14:paraId="59C82294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(dia/mes/any)</w:t>
            </w:r>
          </w:p>
        </w:tc>
        <w:tc>
          <w:tcPr>
            <w:tcW w:w="582" w:type="pct"/>
            <w:vAlign w:val="center"/>
          </w:tcPr>
          <w:p w14:paraId="6DE37F0D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Temps</w:t>
            </w:r>
          </w:p>
          <w:p w14:paraId="4B8DF628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(dies)</w:t>
            </w:r>
          </w:p>
        </w:tc>
        <w:tc>
          <w:tcPr>
            <w:tcW w:w="942" w:type="pct"/>
            <w:vAlign w:val="center"/>
          </w:tcPr>
          <w:p w14:paraId="20292DAE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Doc.</w:t>
            </w:r>
          </w:p>
          <w:p w14:paraId="66CA3B2F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Acreditativa</w:t>
            </w:r>
          </w:p>
          <w:p w14:paraId="774D6525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(si/no)</w:t>
            </w:r>
          </w:p>
        </w:tc>
      </w:tr>
      <w:tr w:rsidR="00BF0BCC" w:rsidRPr="00CD50D7" w14:paraId="50F71CE3" w14:textId="77777777" w:rsidTr="006F4732">
        <w:tc>
          <w:tcPr>
            <w:tcW w:w="714" w:type="pct"/>
          </w:tcPr>
          <w:p w14:paraId="59585474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CACBDE2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79FD557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06C5030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4F114DE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65E65927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2A3E9C1E" w14:textId="77777777" w:rsidTr="006F4732">
        <w:tc>
          <w:tcPr>
            <w:tcW w:w="714" w:type="pct"/>
          </w:tcPr>
          <w:p w14:paraId="331C03A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54C44F84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0A2B69D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3E887D14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15333A8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6959848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4016F7D8" w14:textId="77777777" w:rsidTr="006F4732">
        <w:tc>
          <w:tcPr>
            <w:tcW w:w="714" w:type="pct"/>
          </w:tcPr>
          <w:p w14:paraId="3EF7F9A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4A312B7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5B5D967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30619D49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2BDBB564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26CA75D3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2C77AA6F" w14:textId="77777777" w:rsidTr="006F4732">
        <w:tc>
          <w:tcPr>
            <w:tcW w:w="714" w:type="pct"/>
          </w:tcPr>
          <w:p w14:paraId="4C2EEB4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F055D3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4BD5A69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5E652E72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6AB3B6B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0B754228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1BD90864" w14:textId="77777777" w:rsidTr="006F4732">
        <w:tc>
          <w:tcPr>
            <w:tcW w:w="714" w:type="pct"/>
          </w:tcPr>
          <w:p w14:paraId="05D23D1E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D7F64BD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4B489361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3A4ADFA8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65730DB1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09E11B17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3206F98C" w14:textId="77777777" w:rsidTr="006F4732">
        <w:tc>
          <w:tcPr>
            <w:tcW w:w="714" w:type="pct"/>
            <w:tcBorders>
              <w:bottom w:val="single" w:sz="4" w:space="0" w:color="auto"/>
            </w:tcBorders>
          </w:tcPr>
          <w:p w14:paraId="70239F4B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1A2FE94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050D30D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661736A4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2398148F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1C5989C5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4DBBE1EC" w14:textId="77777777" w:rsidTr="006F4732">
        <w:tc>
          <w:tcPr>
            <w:tcW w:w="714" w:type="pct"/>
            <w:tcBorders>
              <w:bottom w:val="single" w:sz="4" w:space="0" w:color="auto"/>
            </w:tcBorders>
          </w:tcPr>
          <w:p w14:paraId="50A0456D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F945112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67F6FDA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86" w:type="pct"/>
          </w:tcPr>
          <w:p w14:paraId="096DA88B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</w:tcPr>
          <w:p w14:paraId="4EE78ACD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2" w:type="pct"/>
          </w:tcPr>
          <w:p w14:paraId="23C4BE0E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3BD6F579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</w:p>
    <w:p w14:paraId="4093FB86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Per acreditar l’experiència professional cal aportar l’Informe de Vida Laboral expedit per la Tresoreria de la Seguretat Social actualitzat, un certificat de serveis prestats (sector públic) i un certificat d’empresa o contracte de treball (sector privat) signat per l’empresa.</w:t>
      </w:r>
    </w:p>
    <w:p w14:paraId="082511FC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</w:p>
    <w:p w14:paraId="112F9CE8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  <w:b/>
        </w:rPr>
      </w:pPr>
      <w:bookmarkStart w:id="0" w:name="_Hlk208576630"/>
      <w:r w:rsidRPr="00CD50D7">
        <w:rPr>
          <w:rFonts w:asciiTheme="minorHAnsi" w:hAnsiTheme="minorHAnsi" w:cstheme="minorHAnsi"/>
          <w:b/>
        </w:rPr>
        <w:t xml:space="preserve">5.5.2 Cursos d’especialització, jornades i seminaris (fins a 10 punts) </w:t>
      </w:r>
    </w:p>
    <w:p w14:paraId="6AA33823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 xml:space="preserve">El tribunal els valorarà en funció de la durada i de la relació amb el lloc de treball convocat. </w:t>
      </w:r>
    </w:p>
    <w:p w14:paraId="12AD77FA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Es valoren els cursos d’especialització i perfeccionament, jornades, cursets i seminaris de formació, especialització que tinguin relació directa amb el lloc de treball.</w:t>
      </w:r>
    </w:p>
    <w:tbl>
      <w:tblPr>
        <w:tblpPr w:leftFromText="141" w:rightFromText="141" w:vertAnchor="text" w:horzAnchor="margin" w:tblpY="26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1"/>
        <w:gridCol w:w="3343"/>
        <w:gridCol w:w="1604"/>
        <w:gridCol w:w="1604"/>
        <w:gridCol w:w="1738"/>
      </w:tblGrid>
      <w:tr w:rsidR="00BF0BCC" w:rsidRPr="00CD50D7" w14:paraId="77426AA4" w14:textId="77777777" w:rsidTr="006F4732">
        <w:trPr>
          <w:trHeight w:val="953"/>
        </w:trPr>
        <w:tc>
          <w:tcPr>
            <w:tcW w:w="425" w:type="pct"/>
            <w:vAlign w:val="center"/>
          </w:tcPr>
          <w:p w14:paraId="23E05C75" w14:textId="77777777" w:rsidR="00BF0BCC" w:rsidRPr="00CD50D7" w:rsidRDefault="00BF0BCC" w:rsidP="00BF0BCC">
            <w:pPr>
              <w:spacing w:before="240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Núm. Doc</w:t>
            </w:r>
          </w:p>
        </w:tc>
        <w:tc>
          <w:tcPr>
            <w:tcW w:w="1845" w:type="pct"/>
            <w:vAlign w:val="center"/>
          </w:tcPr>
          <w:p w14:paraId="7147B58A" w14:textId="77777777" w:rsidR="00BF0BCC" w:rsidRPr="00CD50D7" w:rsidRDefault="00BF0BCC" w:rsidP="00BF0BCC">
            <w:pPr>
              <w:spacing w:before="240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Nom de l’acció formativa</w:t>
            </w:r>
          </w:p>
        </w:tc>
        <w:tc>
          <w:tcPr>
            <w:tcW w:w="885" w:type="pct"/>
            <w:vAlign w:val="center"/>
          </w:tcPr>
          <w:p w14:paraId="670C6272" w14:textId="77777777" w:rsidR="00BF0BCC" w:rsidRPr="00CD50D7" w:rsidRDefault="00BF0BCC" w:rsidP="00BF0BCC">
            <w:pPr>
              <w:spacing w:before="240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Entitat</w:t>
            </w:r>
          </w:p>
        </w:tc>
        <w:tc>
          <w:tcPr>
            <w:tcW w:w="885" w:type="pct"/>
            <w:vAlign w:val="center"/>
          </w:tcPr>
          <w:p w14:paraId="61299E3B" w14:textId="77777777" w:rsidR="00BF0BCC" w:rsidRPr="00CD50D7" w:rsidRDefault="00BF0BCC" w:rsidP="00BF0BCC">
            <w:pPr>
              <w:spacing w:before="240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Data finalització</w:t>
            </w:r>
          </w:p>
        </w:tc>
        <w:tc>
          <w:tcPr>
            <w:tcW w:w="959" w:type="pct"/>
            <w:vAlign w:val="center"/>
          </w:tcPr>
          <w:p w14:paraId="14A83014" w14:textId="77777777" w:rsidR="00BF0BCC" w:rsidRPr="00CD50D7" w:rsidRDefault="00BF0BCC" w:rsidP="00BF0BCC">
            <w:pPr>
              <w:spacing w:before="240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Doc. Acreditativa</w:t>
            </w:r>
          </w:p>
          <w:p w14:paraId="13491F4C" w14:textId="77777777" w:rsidR="00BF0BCC" w:rsidRPr="00CD50D7" w:rsidRDefault="00BF0BCC" w:rsidP="00BF0BCC">
            <w:pPr>
              <w:spacing w:before="240"/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(si/no)</w:t>
            </w:r>
          </w:p>
        </w:tc>
      </w:tr>
      <w:tr w:rsidR="00BF0BCC" w:rsidRPr="00CD50D7" w14:paraId="57786DE6" w14:textId="77777777" w:rsidTr="006F4732">
        <w:trPr>
          <w:trHeight w:val="460"/>
        </w:trPr>
        <w:tc>
          <w:tcPr>
            <w:tcW w:w="425" w:type="pct"/>
          </w:tcPr>
          <w:p w14:paraId="4A02131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4CA2F00F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1E04AB7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349F0B19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547995E6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25243AD8" w14:textId="77777777" w:rsidTr="006F4732">
        <w:trPr>
          <w:trHeight w:val="476"/>
        </w:trPr>
        <w:tc>
          <w:tcPr>
            <w:tcW w:w="425" w:type="pct"/>
          </w:tcPr>
          <w:p w14:paraId="421CE61F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69B51DBC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64429368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691DDC03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398E5A1F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7298D811" w14:textId="77777777" w:rsidTr="006F4732">
        <w:trPr>
          <w:trHeight w:val="476"/>
        </w:trPr>
        <w:tc>
          <w:tcPr>
            <w:tcW w:w="425" w:type="pct"/>
          </w:tcPr>
          <w:p w14:paraId="79F2334D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5BA71213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336D3B8B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009218C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7FCCE5CD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78E46D01" w14:textId="77777777" w:rsidTr="006F4732">
        <w:trPr>
          <w:trHeight w:val="476"/>
        </w:trPr>
        <w:tc>
          <w:tcPr>
            <w:tcW w:w="425" w:type="pct"/>
          </w:tcPr>
          <w:p w14:paraId="6CA5ED73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3493368F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0EA0E771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4DDB853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79923411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3BE9B827" w14:textId="77777777" w:rsidTr="006F4732">
        <w:trPr>
          <w:trHeight w:val="476"/>
        </w:trPr>
        <w:tc>
          <w:tcPr>
            <w:tcW w:w="425" w:type="pct"/>
          </w:tcPr>
          <w:p w14:paraId="6E36B0E1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432C88C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1E87D019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5B472373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5327E0D9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3BE1199B" w14:textId="77777777" w:rsidTr="006F4732">
        <w:trPr>
          <w:trHeight w:val="476"/>
        </w:trPr>
        <w:tc>
          <w:tcPr>
            <w:tcW w:w="425" w:type="pct"/>
          </w:tcPr>
          <w:p w14:paraId="104A8969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16864170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37891352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0B6FC0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26EF0D61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1456411B" w14:textId="77777777" w:rsidTr="006F4732">
        <w:trPr>
          <w:trHeight w:val="476"/>
        </w:trPr>
        <w:tc>
          <w:tcPr>
            <w:tcW w:w="425" w:type="pct"/>
          </w:tcPr>
          <w:p w14:paraId="45A0213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2B26B630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0728114E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72C83DA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71CB039B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3CCA0C37" w14:textId="77777777" w:rsidTr="006F4732">
        <w:trPr>
          <w:trHeight w:val="476"/>
        </w:trPr>
        <w:tc>
          <w:tcPr>
            <w:tcW w:w="425" w:type="pct"/>
          </w:tcPr>
          <w:p w14:paraId="4C0C5C9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1148ADAD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C3B8EC1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03E051D7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4FB062C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569709E9" w14:textId="77777777" w:rsidTr="006F4732">
        <w:trPr>
          <w:trHeight w:val="476"/>
        </w:trPr>
        <w:tc>
          <w:tcPr>
            <w:tcW w:w="425" w:type="pct"/>
          </w:tcPr>
          <w:p w14:paraId="2E435BFE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692CFA16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7D82FD86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544EE39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6073D3F3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68849D79" w14:textId="77777777" w:rsidTr="006F4732">
        <w:trPr>
          <w:trHeight w:val="476"/>
        </w:trPr>
        <w:tc>
          <w:tcPr>
            <w:tcW w:w="425" w:type="pct"/>
          </w:tcPr>
          <w:p w14:paraId="7B641A6A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4A564E7E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6C0E068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711D18D8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044F127B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0E1309FB" w14:textId="77777777" w:rsidTr="006F4732">
        <w:trPr>
          <w:trHeight w:val="476"/>
        </w:trPr>
        <w:tc>
          <w:tcPr>
            <w:tcW w:w="425" w:type="pct"/>
          </w:tcPr>
          <w:p w14:paraId="429A0BEA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2AC7EB7F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52A238A8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346476D9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0D30394D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01DCD5FB" w14:textId="77777777" w:rsidTr="006F4732">
        <w:trPr>
          <w:trHeight w:val="476"/>
        </w:trPr>
        <w:tc>
          <w:tcPr>
            <w:tcW w:w="425" w:type="pct"/>
          </w:tcPr>
          <w:p w14:paraId="0B728ED8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44DEB1D6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E592F84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E80AD73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198AEE18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560EF627" w14:textId="77777777" w:rsidTr="006F4732">
        <w:trPr>
          <w:trHeight w:val="476"/>
        </w:trPr>
        <w:tc>
          <w:tcPr>
            <w:tcW w:w="425" w:type="pct"/>
          </w:tcPr>
          <w:p w14:paraId="1009A7B2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5D73234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51CE31D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6041893A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4D3A7107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0CF23289" w14:textId="77777777" w:rsidTr="006F4732">
        <w:trPr>
          <w:trHeight w:val="476"/>
        </w:trPr>
        <w:tc>
          <w:tcPr>
            <w:tcW w:w="425" w:type="pct"/>
          </w:tcPr>
          <w:p w14:paraId="1706237E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618C4CC6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5E6A2404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28F4905C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4952EA45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BF0BCC" w:rsidRPr="00CD50D7" w14:paraId="23F6C022" w14:textId="77777777" w:rsidTr="006F4732">
        <w:trPr>
          <w:trHeight w:val="476"/>
        </w:trPr>
        <w:tc>
          <w:tcPr>
            <w:tcW w:w="425" w:type="pct"/>
          </w:tcPr>
          <w:p w14:paraId="4289609A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5" w:type="pct"/>
          </w:tcPr>
          <w:p w14:paraId="2B4BBB94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1367E91F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5" w:type="pct"/>
          </w:tcPr>
          <w:p w14:paraId="14670143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59" w:type="pct"/>
          </w:tcPr>
          <w:p w14:paraId="4EA82741" w14:textId="77777777" w:rsidR="00BF0BCC" w:rsidRPr="00CD50D7" w:rsidRDefault="00BF0BCC" w:rsidP="00BF0BCC">
            <w:pPr>
              <w:spacing w:before="24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C3591D2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  <w:b/>
        </w:rPr>
      </w:pPr>
    </w:p>
    <w:p w14:paraId="3E280B58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  <w:b/>
        </w:rPr>
      </w:pPr>
      <w:r w:rsidRPr="00CD50D7">
        <w:rPr>
          <w:rFonts w:asciiTheme="minorHAnsi" w:hAnsiTheme="minorHAnsi" w:cstheme="minorHAnsi"/>
          <w:b/>
        </w:rPr>
        <w:t xml:space="preserve">6.3.3 Per titulacions superiors a l’exigida (fins a 5 punts) </w:t>
      </w:r>
    </w:p>
    <w:bookmarkEnd w:id="0"/>
    <w:p w14:paraId="2147F195" w14:textId="77777777" w:rsidR="00BF0BCC" w:rsidRPr="00CD50D7" w:rsidRDefault="00BF0BCC" w:rsidP="00BF0BCC">
      <w:pPr>
        <w:spacing w:before="240"/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 xml:space="preserve">En aquest apartat, i segons el tribunal consideri que tenen relació amb el lloc a cobrir, es podran valorar altres titulacions no valorades a l’apartat 5.5.2: </w:t>
      </w:r>
    </w:p>
    <w:p w14:paraId="600BA6F6" w14:textId="77777777" w:rsidR="00BF0BCC" w:rsidRPr="00CD50D7" w:rsidRDefault="00BF0BCC" w:rsidP="00BF0BCC">
      <w:pPr>
        <w:numPr>
          <w:ilvl w:val="0"/>
          <w:numId w:val="9"/>
        </w:numPr>
        <w:spacing w:before="0" w:beforeAutospacing="0" w:after="160" w:line="259" w:lineRule="auto"/>
        <w:ind w:left="426" w:hanging="284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Grau universitari o equivalent relacionat amb el lloc de treball a proveir (3 punts).</w:t>
      </w:r>
    </w:p>
    <w:p w14:paraId="3A11104C" w14:textId="77777777" w:rsidR="00BF0BCC" w:rsidRPr="00CD50D7" w:rsidRDefault="00BF0BCC" w:rsidP="00BF0BCC">
      <w:pPr>
        <w:numPr>
          <w:ilvl w:val="0"/>
          <w:numId w:val="9"/>
        </w:numPr>
        <w:spacing w:before="0" w:beforeAutospacing="0" w:after="160" w:line="259" w:lineRule="auto"/>
        <w:ind w:left="426" w:hanging="284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Formació avançada d’especialització (màster) relacionada amb el lloc de treball a proveir (2 punts).</w:t>
      </w:r>
    </w:p>
    <w:tbl>
      <w:tblPr>
        <w:tblpPr w:leftFromText="141" w:rightFromText="141" w:vertAnchor="text" w:horzAnchor="margin" w:tblpY="264"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3222"/>
        <w:gridCol w:w="1546"/>
        <w:gridCol w:w="1546"/>
        <w:gridCol w:w="1675"/>
      </w:tblGrid>
      <w:tr w:rsidR="00BF0BCC" w:rsidRPr="00CD50D7" w14:paraId="48CA3835" w14:textId="77777777" w:rsidTr="006F4732">
        <w:trPr>
          <w:trHeight w:val="863"/>
        </w:trPr>
        <w:tc>
          <w:tcPr>
            <w:tcW w:w="742" w:type="dxa"/>
            <w:vAlign w:val="center"/>
          </w:tcPr>
          <w:p w14:paraId="3BAB00C9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Núm. Doc</w:t>
            </w:r>
          </w:p>
        </w:tc>
        <w:tc>
          <w:tcPr>
            <w:tcW w:w="3222" w:type="dxa"/>
            <w:vAlign w:val="center"/>
          </w:tcPr>
          <w:p w14:paraId="2A49FC4F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Nom de l’acció formativa</w:t>
            </w:r>
          </w:p>
        </w:tc>
        <w:tc>
          <w:tcPr>
            <w:tcW w:w="1546" w:type="dxa"/>
            <w:vAlign w:val="center"/>
          </w:tcPr>
          <w:p w14:paraId="73611BA4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Entitat</w:t>
            </w:r>
          </w:p>
        </w:tc>
        <w:tc>
          <w:tcPr>
            <w:tcW w:w="1546" w:type="dxa"/>
            <w:vAlign w:val="center"/>
          </w:tcPr>
          <w:p w14:paraId="6F6E6493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Data finalització</w:t>
            </w:r>
          </w:p>
        </w:tc>
        <w:tc>
          <w:tcPr>
            <w:tcW w:w="1675" w:type="dxa"/>
            <w:vAlign w:val="center"/>
          </w:tcPr>
          <w:p w14:paraId="7915614C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Doc. Acreditativa</w:t>
            </w:r>
          </w:p>
          <w:p w14:paraId="4442913A" w14:textId="77777777" w:rsidR="00BF0BCC" w:rsidRPr="00CD50D7" w:rsidRDefault="00BF0BCC" w:rsidP="00BF0BCC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50D7">
              <w:rPr>
                <w:rFonts w:asciiTheme="minorHAnsi" w:hAnsiTheme="minorHAnsi" w:cstheme="minorHAnsi"/>
                <w:b/>
                <w:bCs/>
              </w:rPr>
              <w:t>(si/no)</w:t>
            </w:r>
          </w:p>
        </w:tc>
      </w:tr>
      <w:tr w:rsidR="00BF0BCC" w:rsidRPr="00CD50D7" w14:paraId="395FCE9E" w14:textId="77777777" w:rsidTr="006F4732">
        <w:trPr>
          <w:trHeight w:val="416"/>
        </w:trPr>
        <w:tc>
          <w:tcPr>
            <w:tcW w:w="742" w:type="dxa"/>
          </w:tcPr>
          <w:p w14:paraId="10DB36CD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222" w:type="dxa"/>
          </w:tcPr>
          <w:p w14:paraId="44D21F61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</w:tcPr>
          <w:p w14:paraId="4C0A9BF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</w:tcPr>
          <w:p w14:paraId="4E0E1065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675" w:type="dxa"/>
          </w:tcPr>
          <w:p w14:paraId="0C97DF57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F0BCC" w:rsidRPr="00CD50D7" w14:paraId="5EE07842" w14:textId="77777777" w:rsidTr="006F4732">
        <w:trPr>
          <w:trHeight w:val="431"/>
        </w:trPr>
        <w:tc>
          <w:tcPr>
            <w:tcW w:w="742" w:type="dxa"/>
            <w:tcBorders>
              <w:bottom w:val="single" w:sz="4" w:space="0" w:color="auto"/>
            </w:tcBorders>
          </w:tcPr>
          <w:p w14:paraId="2B865E37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222" w:type="dxa"/>
            <w:tcBorders>
              <w:bottom w:val="single" w:sz="4" w:space="0" w:color="auto"/>
            </w:tcBorders>
          </w:tcPr>
          <w:p w14:paraId="5CD91D26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</w:tcPr>
          <w:p w14:paraId="10402B5A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46" w:type="dxa"/>
          </w:tcPr>
          <w:p w14:paraId="08CBC86E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675" w:type="dxa"/>
          </w:tcPr>
          <w:p w14:paraId="0CD4E84D" w14:textId="77777777" w:rsidR="00BF0BCC" w:rsidRPr="00CD50D7" w:rsidRDefault="00BF0BCC" w:rsidP="00BF0BCC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4727535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16076E6A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36238B29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0C9E75A5" w14:textId="77777777" w:rsidR="00BF0BCC" w:rsidRPr="00CD50D7" w:rsidRDefault="00BF0BCC" w:rsidP="00BF0BCC">
      <w:pPr>
        <w:tabs>
          <w:tab w:val="left" w:pos="1320"/>
        </w:tabs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ab/>
      </w:r>
    </w:p>
    <w:p w14:paraId="3613F4F0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Aquest document conté una declaració responsable sobre la veracitat de la informació aportada, la disponibilitat de la documentació que l’acredita i el compromís de conservar aquesta documentació.</w:t>
      </w:r>
    </w:p>
    <w:p w14:paraId="36A8654B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 xml:space="preserve">El tribunal qualificador només tindrà en compte els mèrits que es presentin i justifiquin juntament amb aquest model normalitzat </w:t>
      </w:r>
      <w:proofErr w:type="spellStart"/>
      <w:r w:rsidRPr="00CD50D7">
        <w:rPr>
          <w:rFonts w:asciiTheme="minorHAnsi" w:hAnsiTheme="minorHAnsi" w:cstheme="minorHAnsi"/>
        </w:rPr>
        <w:t>d’autobaremació</w:t>
      </w:r>
      <w:proofErr w:type="spellEnd"/>
      <w:r w:rsidRPr="00CD50D7">
        <w:rPr>
          <w:rFonts w:asciiTheme="minorHAnsi" w:hAnsiTheme="minorHAnsi" w:cstheme="minorHAnsi"/>
        </w:rPr>
        <w:t xml:space="preserve"> seguint el procediment de presentació de sol·licituds explicat al punt 4 de les bases. Així mateix, només es comptabilitzaran els mèrits presentats fins la data de tall establerta. </w:t>
      </w:r>
    </w:p>
    <w:p w14:paraId="7542BA5F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 xml:space="preserve">En els certificats de cursos de formació haurà de constar el nombre d’hores o el valor en crèdits. </w:t>
      </w:r>
    </w:p>
    <w:p w14:paraId="1710323C" w14:textId="77777777" w:rsidR="00BF0BCC" w:rsidRDefault="00BF0BCC" w:rsidP="00BF0BCC">
      <w:pPr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 xml:space="preserve">No es valoraran els mèrits obtinguts amb posterioritat a la data de tall de presentació de sol·licituds establerta. </w:t>
      </w:r>
    </w:p>
    <w:p w14:paraId="0966F807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Els mèrits obtinguts a l’estranger s’han d’acreditar mitjançant certificats degudament traduïts a qualsevol de les llengües oficials a Catalunya. No es valorarà aquella titulació o formació que hagi servit per acreditar els requisits per presentar-se a la present selecció i ser admesa com a persona aspirant.</w:t>
      </w:r>
    </w:p>
    <w:p w14:paraId="6823ED7F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455B0730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>Signatura del sol·licitant,</w:t>
      </w:r>
    </w:p>
    <w:p w14:paraId="502FA569" w14:textId="77777777" w:rsidR="00BF0BCC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4EE99957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72AC8388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5F3EEBF2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  <w:vanish/>
        </w:rPr>
      </w:pPr>
      <w:r w:rsidRPr="00CD50D7">
        <w:rPr>
          <w:rFonts w:asciiTheme="minorHAnsi" w:hAnsiTheme="minorHAnsi" w:cstheme="minorHAnsi"/>
          <w:vanish/>
        </w:rPr>
        <w:t>Inici del formulari</w:t>
      </w:r>
    </w:p>
    <w:p w14:paraId="0BEE805A" w14:textId="4AF45385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  <w:r w:rsidRPr="00CD50D7">
        <w:rPr>
          <w:rFonts w:asciiTheme="minorHAnsi" w:hAnsiTheme="minorHAnsi" w:cstheme="minorHAnsi"/>
        </w:rPr>
        <w:t xml:space="preserve">Reus, a </w:t>
      </w:r>
      <w:r w:rsidRPr="00CD50D7">
        <w:rPr>
          <w:rFonts w:asciiTheme="minorHAnsi" w:hAnsiTheme="minorHAnsi" w:cstheme="minorHAnsi"/>
          <w:noProof/>
          <w:lang w:eastAsia="es-ES"/>
        </w:rPr>
        <w:drawing>
          <wp:inline distT="0" distB="0" distL="0" distR="0" wp14:anchorId="288355C1" wp14:editId="2B933F68">
            <wp:extent cx="533400" cy="228600"/>
            <wp:effectExtent l="0" t="0" r="0" b="0"/>
            <wp:docPr id="56093968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0D7">
        <w:rPr>
          <w:rFonts w:asciiTheme="minorHAnsi" w:hAnsiTheme="minorHAnsi" w:cstheme="minorHAnsi"/>
        </w:rPr>
        <w:t xml:space="preserve">de </w:t>
      </w:r>
      <w:r w:rsidRPr="00CD50D7">
        <w:rPr>
          <w:rFonts w:asciiTheme="minorHAnsi" w:hAnsiTheme="minorHAnsi" w:cstheme="minorHAnsi"/>
          <w:noProof/>
          <w:lang w:eastAsia="es-ES"/>
        </w:rPr>
        <w:drawing>
          <wp:inline distT="0" distB="0" distL="0" distR="0" wp14:anchorId="517D8DB3" wp14:editId="5B66F0FE">
            <wp:extent cx="533400" cy="228600"/>
            <wp:effectExtent l="0" t="0" r="0" b="0"/>
            <wp:docPr id="23510157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0D7">
        <w:rPr>
          <w:rFonts w:asciiTheme="minorHAnsi" w:hAnsiTheme="minorHAnsi" w:cstheme="minorHAnsi"/>
        </w:rPr>
        <w:t>de 2026</w:t>
      </w:r>
    </w:p>
    <w:p w14:paraId="57BEC394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4C61D829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  <w:vanish/>
        </w:rPr>
      </w:pPr>
      <w:r w:rsidRPr="00CD50D7">
        <w:rPr>
          <w:rFonts w:asciiTheme="minorHAnsi" w:hAnsiTheme="minorHAnsi" w:cstheme="minorHAnsi"/>
          <w:vanish/>
        </w:rPr>
        <w:t>Final del formulari</w:t>
      </w:r>
    </w:p>
    <w:p w14:paraId="60AE7D1A" w14:textId="77777777" w:rsidR="00BF0BCC" w:rsidRPr="00CD50D7" w:rsidRDefault="00BF0BCC" w:rsidP="00BF0BCC">
      <w:pPr>
        <w:ind w:left="0" w:firstLine="0"/>
        <w:rPr>
          <w:rFonts w:asciiTheme="minorHAnsi" w:hAnsiTheme="minorHAnsi" w:cstheme="minorHAnsi"/>
        </w:rPr>
      </w:pPr>
    </w:p>
    <w:p w14:paraId="210230FA" w14:textId="77777777" w:rsidR="00BF0BCC" w:rsidRPr="00CD50D7" w:rsidRDefault="00BF0BCC" w:rsidP="00BF0BCC">
      <w:pPr>
        <w:ind w:left="0" w:right="-8" w:firstLine="0"/>
        <w:rPr>
          <w:rFonts w:asciiTheme="minorHAnsi" w:hAnsiTheme="minorHAnsi" w:cstheme="minorHAnsi"/>
        </w:rPr>
      </w:pPr>
    </w:p>
    <w:p w14:paraId="292FFDCA" w14:textId="77777777" w:rsidR="00A36EE7" w:rsidRPr="00BF0BCC" w:rsidRDefault="00A36EE7" w:rsidP="00BF0BCC">
      <w:pPr>
        <w:ind w:left="0" w:firstLine="0"/>
      </w:pPr>
    </w:p>
    <w:sectPr w:rsidR="00A36EE7" w:rsidRPr="00BF0BCC" w:rsidSect="00BF0BC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10" w:right="851" w:bottom="1418" w:left="1985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9495" w14:textId="77777777" w:rsidR="008E66E1" w:rsidRDefault="008E66E1" w:rsidP="0068324C">
      <w:pPr>
        <w:spacing w:before="0" w:after="0"/>
      </w:pPr>
      <w:r>
        <w:separator/>
      </w:r>
    </w:p>
  </w:endnote>
  <w:endnote w:type="continuationSeparator" w:id="0">
    <w:p w14:paraId="6466243D" w14:textId="77777777" w:rsidR="008E66E1" w:rsidRDefault="008E66E1" w:rsidP="006832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mata Regular">
    <w:altName w:val="Calibri"/>
    <w:panose1 w:val="020B0500000000000000"/>
    <w:charset w:val="00"/>
    <w:family w:val="swiss"/>
    <w:pitch w:val="variable"/>
    <w:sig w:usb0="800000AF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3D52" w14:textId="3DC8A2ED" w:rsidR="000F1E6A" w:rsidRPr="008E66E1" w:rsidRDefault="008E66E1" w:rsidP="008E66E1">
    <w:pPr>
      <w:pStyle w:val="Piedepgina"/>
      <w:jc w:val="right"/>
      <w:rPr>
        <w:sz w:val="18"/>
        <w:szCs w:val="18"/>
      </w:rPr>
    </w:pPr>
    <w:r w:rsidRPr="008E66E1">
      <w:rPr>
        <w:b/>
        <w:bCs/>
        <w:sz w:val="18"/>
        <w:szCs w:val="18"/>
      </w:rPr>
      <w:fldChar w:fldCharType="begin"/>
    </w:r>
    <w:r w:rsidRPr="008E66E1">
      <w:rPr>
        <w:b/>
        <w:bCs/>
        <w:sz w:val="18"/>
        <w:szCs w:val="18"/>
      </w:rPr>
      <w:instrText>PAGE  \* Arabic  \* MERGEFORMAT</w:instrText>
    </w:r>
    <w:r w:rsidRPr="008E66E1">
      <w:rPr>
        <w:b/>
        <w:bCs/>
        <w:sz w:val="18"/>
        <w:szCs w:val="18"/>
      </w:rPr>
      <w:fldChar w:fldCharType="separate"/>
    </w:r>
    <w:r w:rsidRPr="008E66E1">
      <w:rPr>
        <w:b/>
        <w:bCs/>
        <w:sz w:val="18"/>
        <w:szCs w:val="18"/>
        <w:lang w:val="es-ES"/>
      </w:rPr>
      <w:t>1</w:t>
    </w:r>
    <w:r w:rsidRPr="008E66E1">
      <w:rPr>
        <w:b/>
        <w:bCs/>
        <w:sz w:val="18"/>
        <w:szCs w:val="18"/>
      </w:rPr>
      <w:fldChar w:fldCharType="end"/>
    </w:r>
    <w:r w:rsidRPr="008E66E1">
      <w:rPr>
        <w:sz w:val="18"/>
        <w:szCs w:val="18"/>
        <w:lang w:val="es-ES"/>
      </w:rPr>
      <w:t xml:space="preserve"> de </w:t>
    </w:r>
    <w:r w:rsidRPr="008E66E1">
      <w:rPr>
        <w:b/>
        <w:bCs/>
        <w:sz w:val="18"/>
        <w:szCs w:val="18"/>
      </w:rPr>
      <w:fldChar w:fldCharType="begin"/>
    </w:r>
    <w:r w:rsidRPr="008E66E1">
      <w:rPr>
        <w:b/>
        <w:bCs/>
        <w:sz w:val="18"/>
        <w:szCs w:val="18"/>
      </w:rPr>
      <w:instrText>NUMPAGES  \* Arabic  \* MERGEFORMAT</w:instrText>
    </w:r>
    <w:r w:rsidRPr="008E66E1">
      <w:rPr>
        <w:b/>
        <w:bCs/>
        <w:sz w:val="18"/>
        <w:szCs w:val="18"/>
      </w:rPr>
      <w:fldChar w:fldCharType="separate"/>
    </w:r>
    <w:r w:rsidRPr="008E66E1">
      <w:rPr>
        <w:b/>
        <w:bCs/>
        <w:sz w:val="18"/>
        <w:szCs w:val="18"/>
        <w:lang w:val="es-ES"/>
      </w:rPr>
      <w:t>2</w:t>
    </w:r>
    <w:r w:rsidRPr="008E66E1">
      <w:rPr>
        <w:b/>
        <w:bCs/>
        <w:sz w:val="18"/>
        <w:szCs w:val="18"/>
      </w:rPr>
      <w:fldChar w:fldCharType="end"/>
    </w:r>
    <w:r w:rsidRPr="008E66E1">
      <w:rPr>
        <w:noProof/>
        <w:sz w:val="18"/>
        <w:szCs w:val="18"/>
        <w:lang w:eastAsia="ca-ES"/>
      </w:rPr>
      <w:drawing>
        <wp:anchor distT="0" distB="0" distL="114300" distR="114300" simplePos="0" relativeHeight="251660800" behindDoc="0" locked="0" layoutInCell="1" allowOverlap="1" wp14:anchorId="3BF93ECE" wp14:editId="6F3E22C4">
          <wp:simplePos x="0" y="0"/>
          <wp:positionH relativeFrom="page">
            <wp:posOffset>396240</wp:posOffset>
          </wp:positionH>
          <wp:positionV relativeFrom="page">
            <wp:posOffset>9879330</wp:posOffset>
          </wp:positionV>
          <wp:extent cx="982345" cy="533400"/>
          <wp:effectExtent l="0" t="0" r="0" b="0"/>
          <wp:wrapNone/>
          <wp:docPr id="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245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1CC6" w14:textId="5CA3BB08" w:rsidR="00DA3A01" w:rsidRDefault="008E66E1">
    <w:pPr>
      <w:pStyle w:val="Piedepgin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3B96D38" wp14:editId="6DE74735">
          <wp:simplePos x="0" y="0"/>
          <wp:positionH relativeFrom="page">
            <wp:posOffset>360045</wp:posOffset>
          </wp:positionH>
          <wp:positionV relativeFrom="page">
            <wp:posOffset>9879330</wp:posOffset>
          </wp:positionV>
          <wp:extent cx="982345" cy="533400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245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10D60" w14:textId="77777777" w:rsidR="008E66E1" w:rsidRDefault="008E66E1" w:rsidP="0068324C">
      <w:pPr>
        <w:spacing w:before="0" w:after="0"/>
      </w:pPr>
      <w:r>
        <w:separator/>
      </w:r>
    </w:p>
  </w:footnote>
  <w:footnote w:type="continuationSeparator" w:id="0">
    <w:p w14:paraId="6FDD9C6F" w14:textId="77777777" w:rsidR="008E66E1" w:rsidRDefault="008E66E1" w:rsidP="0068324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AC8A" w14:textId="5D648D33" w:rsidR="000F1E6A" w:rsidRDefault="008E66E1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776" behindDoc="0" locked="0" layoutInCell="1" allowOverlap="1" wp14:anchorId="767D1394" wp14:editId="4777E3A2">
          <wp:simplePos x="0" y="0"/>
          <wp:positionH relativeFrom="page">
            <wp:posOffset>57785</wp:posOffset>
          </wp:positionH>
          <wp:positionV relativeFrom="page">
            <wp:posOffset>3762375</wp:posOffset>
          </wp:positionV>
          <wp:extent cx="254635" cy="3609975"/>
          <wp:effectExtent l="0" t="0" r="0" b="0"/>
          <wp:wrapNone/>
          <wp:docPr id="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507"/>
                  <a:stretch>
                    <a:fillRect/>
                  </a:stretch>
                </pic:blipFill>
                <pic:spPr bwMode="auto">
                  <a:xfrm>
                    <a:off x="0" y="0"/>
                    <a:ext cx="254635" cy="3609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37651591" wp14:editId="339C721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247900" cy="859790"/>
          <wp:effectExtent l="0" t="0" r="0" b="0"/>
          <wp:wrapNone/>
          <wp:docPr id="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444"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330F" w14:textId="67570AB5" w:rsidR="0068324C" w:rsidRDefault="008E66E1">
    <w:pPr>
      <w:pStyle w:val="Encabezado"/>
    </w:pPr>
    <w:r>
      <w:rPr>
        <w:noProof/>
      </w:rPr>
      <w:drawing>
        <wp:anchor distT="0" distB="0" distL="114300" distR="114300" simplePos="0" relativeHeight="251654656" behindDoc="0" locked="0" layoutInCell="1" allowOverlap="1" wp14:anchorId="189D4053" wp14:editId="766DA4C5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247900" cy="81661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9624"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55680" behindDoc="0" locked="0" layoutInCell="1" allowOverlap="1" wp14:anchorId="54994FF5" wp14:editId="66044134">
          <wp:simplePos x="0" y="0"/>
          <wp:positionH relativeFrom="column">
            <wp:posOffset>-1202690</wp:posOffset>
          </wp:positionH>
          <wp:positionV relativeFrom="paragraph">
            <wp:posOffset>3252470</wp:posOffset>
          </wp:positionV>
          <wp:extent cx="253365" cy="36099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811"/>
                  <a:stretch>
                    <a:fillRect/>
                  </a:stretch>
                </pic:blipFill>
                <pic:spPr bwMode="auto">
                  <a:xfrm>
                    <a:off x="0" y="0"/>
                    <a:ext cx="253365" cy="3609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3A01">
      <w:t xml:space="preserve"> </w:t>
    </w:r>
    <w:r w:rsidR="0068324C">
      <w:t>[</w:t>
    </w:r>
    <w:proofErr w:type="spellStart"/>
    <w:r w:rsidR="0068324C">
      <w:t>Escribir</w:t>
    </w:r>
    <w:proofErr w:type="spellEnd"/>
    <w:r w:rsidR="0068324C">
      <w:t xml:space="preserve"> </w:t>
    </w:r>
    <w:proofErr w:type="spellStart"/>
    <w:r w:rsidR="0068324C">
      <w:t>texto</w:t>
    </w:r>
    <w:proofErr w:type="spellEnd"/>
    <w:r w:rsidR="0068324C">
      <w:t>]</w:t>
    </w:r>
  </w:p>
  <w:p w14:paraId="27519C52" w14:textId="77777777" w:rsidR="0068324C" w:rsidRDefault="006832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2A53"/>
    <w:multiLevelType w:val="multilevel"/>
    <w:tmpl w:val="E3A25A3A"/>
    <w:lvl w:ilvl="0">
      <w:numFmt w:val="bullet"/>
      <w:lvlText w:val="-"/>
      <w:lvlJc w:val="left"/>
      <w:pPr>
        <w:ind w:left="1068" w:hanging="360"/>
      </w:pPr>
      <w:rPr>
        <w:rFonts w:ascii="Formata Regular" w:eastAsia="SimSun" w:hAnsi="Formata Regular" w:cs="Mang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17B663B4"/>
    <w:multiLevelType w:val="hybridMultilevel"/>
    <w:tmpl w:val="7BE0D00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EAB4DCE"/>
    <w:multiLevelType w:val="hybridMultilevel"/>
    <w:tmpl w:val="14C652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1527F"/>
    <w:multiLevelType w:val="hybridMultilevel"/>
    <w:tmpl w:val="52DC3F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F360A"/>
    <w:multiLevelType w:val="hybridMultilevel"/>
    <w:tmpl w:val="72AA81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A141460"/>
    <w:multiLevelType w:val="multilevel"/>
    <w:tmpl w:val="879CE344"/>
    <w:lvl w:ilvl="0">
      <w:start w:val="1"/>
      <w:numFmt w:val="decimal"/>
      <w:lvlText w:val="%1."/>
      <w:lvlJc w:val="left"/>
      <w:pPr>
        <w:ind w:left="684" w:hanging="360"/>
      </w:pPr>
      <w:rPr>
        <w:rFonts w:ascii="Calibri" w:eastAsia="Calibri" w:hAnsi="Calibri" w:cs="Arial"/>
      </w:rPr>
    </w:lvl>
    <w:lvl w:ilvl="1">
      <w:start w:val="1"/>
      <w:numFmt w:val="decimal"/>
      <w:isLgl/>
      <w:lvlText w:val="%1.%2"/>
      <w:lvlJc w:val="left"/>
      <w:pPr>
        <w:ind w:left="17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64" w:hanging="1440"/>
      </w:pPr>
      <w:rPr>
        <w:rFonts w:hint="default"/>
      </w:rPr>
    </w:lvl>
  </w:abstractNum>
  <w:abstractNum w:abstractNumId="6" w15:restartNumberingAfterBreak="0">
    <w:nsid w:val="568B652F"/>
    <w:multiLevelType w:val="hybridMultilevel"/>
    <w:tmpl w:val="10F633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28700F"/>
    <w:multiLevelType w:val="hybridMultilevel"/>
    <w:tmpl w:val="5874EF0C"/>
    <w:lvl w:ilvl="0" w:tplc="F10CDC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53957"/>
    <w:multiLevelType w:val="multilevel"/>
    <w:tmpl w:val="1A18716C"/>
    <w:lvl w:ilvl="0">
      <w:start w:val="1"/>
      <w:numFmt w:val="lowerLetter"/>
      <w:lvlText w:val="%1)"/>
      <w:lvlJc w:val="left"/>
      <w:pPr>
        <w:ind w:left="1068" w:hanging="360"/>
      </w:pPr>
    </w:lvl>
    <w:lvl w:ilvl="1">
      <w:numFmt w:val="bullet"/>
      <w:lvlText w:val="-"/>
      <w:lvlJc w:val="left"/>
      <w:pPr>
        <w:ind w:left="1788" w:hanging="360"/>
      </w:pPr>
      <w:rPr>
        <w:rFonts w:ascii="Formata Regular" w:hAnsi="Formata Regular" w:cs="Formata Regular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785416887">
    <w:abstractNumId w:val="5"/>
  </w:num>
  <w:num w:numId="2" w16cid:durableId="1560899245">
    <w:abstractNumId w:val="6"/>
  </w:num>
  <w:num w:numId="3" w16cid:durableId="28654554">
    <w:abstractNumId w:val="7"/>
  </w:num>
  <w:num w:numId="4" w16cid:durableId="635260803">
    <w:abstractNumId w:val="4"/>
  </w:num>
  <w:num w:numId="5" w16cid:durableId="1343821267">
    <w:abstractNumId w:val="8"/>
  </w:num>
  <w:num w:numId="6" w16cid:durableId="18236877">
    <w:abstractNumId w:val="0"/>
  </w:num>
  <w:num w:numId="7" w16cid:durableId="553084079">
    <w:abstractNumId w:val="1"/>
  </w:num>
  <w:num w:numId="8" w16cid:durableId="1441948956">
    <w:abstractNumId w:val="2"/>
  </w:num>
  <w:num w:numId="9" w16cid:durableId="2111274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E1"/>
    <w:rsid w:val="000F1E6A"/>
    <w:rsid w:val="00392655"/>
    <w:rsid w:val="004F496C"/>
    <w:rsid w:val="0068324C"/>
    <w:rsid w:val="00722B6B"/>
    <w:rsid w:val="007A2ADA"/>
    <w:rsid w:val="007A795F"/>
    <w:rsid w:val="008E66E1"/>
    <w:rsid w:val="009429BD"/>
    <w:rsid w:val="00A36EE7"/>
    <w:rsid w:val="00A7355B"/>
    <w:rsid w:val="00BF0BCC"/>
    <w:rsid w:val="00DA3A01"/>
    <w:rsid w:val="00F65A73"/>
    <w:rsid w:val="00F80ED6"/>
    <w:rsid w:val="00FB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8869D"/>
  <w15:chartTrackingRefBased/>
  <w15:docId w15:val="{3C5E9E94-C804-4401-A80A-3347BBE4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6E1"/>
    <w:pPr>
      <w:spacing w:before="100" w:beforeAutospacing="1" w:after="120"/>
      <w:ind w:left="714" w:hanging="357"/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32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324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832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24C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unhideWhenUsed/>
    <w:rsid w:val="008E66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E66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E66E1"/>
    <w:rPr>
      <w:lang w:eastAsia="en-US"/>
    </w:rPr>
  </w:style>
  <w:style w:type="paragraph" w:styleId="Prrafodelista">
    <w:name w:val="List Paragraph"/>
    <w:basedOn w:val="Normal"/>
    <w:qFormat/>
    <w:rsid w:val="008E66E1"/>
    <w:pPr>
      <w:ind w:left="720"/>
      <w:contextualSpacing/>
    </w:pPr>
  </w:style>
  <w:style w:type="character" w:styleId="Hipervnculo">
    <w:name w:val="Hyperlink"/>
    <w:uiPriority w:val="99"/>
    <w:unhideWhenUsed/>
    <w:rsid w:val="008E66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RSM-Central\General\Utils\Plantilles\Divisions\paper%20de%20carta%20RSM_davant%20i%20darr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 de carta RSM_davant i darrera</Template>
  <TotalTime>1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CERVELLO PUJADES, Judit</dc:creator>
  <cp:keywords/>
  <dc:description/>
  <cp:lastModifiedBy>Cervello Pujades, Judit</cp:lastModifiedBy>
  <cp:revision>2</cp:revision>
  <cp:lastPrinted>2014-12-23T10:48:00Z</cp:lastPrinted>
  <dcterms:created xsi:type="dcterms:W3CDTF">2026-07-29T18:01:00Z</dcterms:created>
  <dcterms:modified xsi:type="dcterms:W3CDTF">2026-07-29T18:01:00Z</dcterms:modified>
</cp:coreProperties>
</file>